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C31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Линейка</w:t>
      </w:r>
      <w:r w:rsidRPr="00B35452">
        <w:rPr>
          <w:rStyle w:val="c1"/>
          <w:b/>
          <w:bCs/>
          <w:color w:val="000000"/>
          <w:sz w:val="28"/>
          <w:szCs w:val="28"/>
        </w:rPr>
        <w:t xml:space="preserve"> «Открытие</w:t>
      </w:r>
      <w:r>
        <w:rPr>
          <w:rStyle w:val="c1"/>
          <w:b/>
          <w:bCs/>
          <w:color w:val="000000"/>
          <w:sz w:val="28"/>
          <w:szCs w:val="28"/>
        </w:rPr>
        <w:t xml:space="preserve"> предметной</w:t>
      </w:r>
      <w:r w:rsidRPr="00B35452">
        <w:rPr>
          <w:rStyle w:val="c1"/>
          <w:b/>
          <w:bCs/>
          <w:color w:val="000000"/>
          <w:sz w:val="28"/>
          <w:szCs w:val="28"/>
        </w:rPr>
        <w:t xml:space="preserve"> недели начальных классов»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(ведущие учащиеся в костюмах «математика», «русский язык», «литературное чтение», «окружающий мир», «музыка», «искусство», «королева наук» «технология»)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b/>
          <w:bCs/>
          <w:color w:val="000000"/>
          <w:sz w:val="28"/>
          <w:szCs w:val="28"/>
        </w:rPr>
      </w:pP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43"/>
          <w:color w:val="000000"/>
          <w:sz w:val="28"/>
          <w:szCs w:val="28"/>
        </w:rPr>
        <w:t>1</w:t>
      </w:r>
      <w:r w:rsidRPr="00B35452">
        <w:rPr>
          <w:rStyle w:val="c1"/>
          <w:color w:val="000000"/>
          <w:sz w:val="28"/>
          <w:szCs w:val="28"/>
        </w:rPr>
        <w:t>. Планета школьная кружится, как Земля,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Идут уроки друг за дружкой торопливо.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В начальной школе все мы учимся, друзья,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Недели нашей все мы ждём нетерпеливо.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2. Неделя начальной школы нас радует каждый год.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Готовимся к ней мы заранее,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У нас дел уж невпроворот.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3. Большая программа у нас предстоит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Мы будем</w:t>
      </w:r>
      <w:r w:rsidRPr="00B35452">
        <w:rPr>
          <w:color w:val="000000"/>
          <w:sz w:val="28"/>
          <w:szCs w:val="28"/>
        </w:rPr>
        <w:t xml:space="preserve"> </w:t>
      </w:r>
      <w:r w:rsidRPr="00B35452">
        <w:rPr>
          <w:rStyle w:val="c1"/>
          <w:color w:val="000000"/>
          <w:sz w:val="28"/>
          <w:szCs w:val="28"/>
        </w:rPr>
        <w:t>писать, рисовать, развиваться, трудиться,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Считать, состязаться, конечно, учиться,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И это действительно с нами случится.</w:t>
      </w:r>
    </w:p>
    <w:p w:rsidR="00077C31" w:rsidRPr="00B35452" w:rsidRDefault="00077C31" w:rsidP="00775350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</w:p>
    <w:p w:rsidR="00077C31" w:rsidRPr="00B35452" w:rsidRDefault="00077C31" w:rsidP="00775350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4. Праздник начинается, гости улыбаются,</w:t>
      </w:r>
    </w:p>
    <w:p w:rsidR="00077C31" w:rsidRPr="00B35452" w:rsidRDefault="00077C31" w:rsidP="00775350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Дети постараются в неделю показать</w:t>
      </w:r>
    </w:p>
    <w:p w:rsidR="00077C31" w:rsidRPr="00B35452" w:rsidRDefault="00077C31" w:rsidP="00775350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Всё, чему учились, всё, к чему стремились,</w:t>
      </w:r>
    </w:p>
    <w:p w:rsidR="00077C31" w:rsidRPr="00B35452" w:rsidRDefault="00077C31" w:rsidP="00775350">
      <w:pPr>
        <w:pStyle w:val="1"/>
        <w:widowControl w:val="0"/>
        <w:spacing w:after="0"/>
        <w:rPr>
          <w:rStyle w:val="c1"/>
          <w:b/>
          <w:bCs/>
          <w:color w:val="000000"/>
          <w:sz w:val="28"/>
          <w:szCs w:val="28"/>
        </w:rPr>
      </w:pPr>
      <w:r w:rsidRPr="00B35452">
        <w:rPr>
          <w:rStyle w:val="c1"/>
          <w:b/>
          <w:bCs/>
          <w:color w:val="000000"/>
          <w:sz w:val="28"/>
          <w:szCs w:val="28"/>
        </w:rPr>
        <w:t>Потому что в мире надо много знать.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b/>
          <w:bCs/>
          <w:color w:val="000000"/>
          <w:sz w:val="28"/>
          <w:szCs w:val="28"/>
        </w:rPr>
      </w:pPr>
    </w:p>
    <w:p w:rsidR="00077C31" w:rsidRPr="00B35452" w:rsidRDefault="00077C31" w:rsidP="00AE5539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B35452">
        <w:rPr>
          <w:rFonts w:ascii="Times New Roman" w:hAnsi="Times New Roman" w:cs="Times New Roman"/>
          <w:b/>
          <w:bCs/>
          <w:sz w:val="28"/>
          <w:szCs w:val="28"/>
        </w:rPr>
        <w:t>- Королева наук:</w:t>
      </w:r>
    </w:p>
    <w:p w:rsidR="00077C31" w:rsidRPr="00B35452" w:rsidRDefault="00077C31" w:rsidP="00AE553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B35452">
        <w:rPr>
          <w:rFonts w:ascii="Times New Roman" w:hAnsi="Times New Roman" w:cs="Times New Roman"/>
          <w:sz w:val="28"/>
          <w:szCs w:val="28"/>
        </w:rPr>
        <w:t xml:space="preserve">Мое королевство все любят и чтут, </w:t>
      </w:r>
      <w:r w:rsidRPr="00B35452">
        <w:rPr>
          <w:rFonts w:ascii="Times New Roman" w:hAnsi="Times New Roman" w:cs="Times New Roman"/>
          <w:sz w:val="28"/>
          <w:szCs w:val="28"/>
        </w:rPr>
        <w:br/>
        <w:t xml:space="preserve">В моем королевстве науки живут. </w:t>
      </w:r>
      <w:r w:rsidRPr="00B35452">
        <w:rPr>
          <w:rFonts w:ascii="Times New Roman" w:hAnsi="Times New Roman" w:cs="Times New Roman"/>
          <w:sz w:val="28"/>
          <w:szCs w:val="28"/>
        </w:rPr>
        <w:br/>
        <w:t xml:space="preserve">Я каждой науке названье дала, </w:t>
      </w:r>
      <w:r w:rsidRPr="00B35452">
        <w:rPr>
          <w:rFonts w:ascii="Times New Roman" w:hAnsi="Times New Roman" w:cs="Times New Roman"/>
          <w:sz w:val="28"/>
          <w:szCs w:val="28"/>
        </w:rPr>
        <w:br/>
        <w:t>Сегодня на праздник с собой привела.</w:t>
      </w:r>
      <w:r w:rsidRPr="00B35452">
        <w:rPr>
          <w:rFonts w:ascii="Times New Roman" w:hAnsi="Times New Roman" w:cs="Times New Roman"/>
          <w:sz w:val="28"/>
          <w:szCs w:val="28"/>
        </w:rPr>
        <w:br/>
        <w:t>( ученики несут таблички с названиями наук)   НАУКИ: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b/>
          <w:bCs/>
          <w:color w:val="000000"/>
          <w:sz w:val="28"/>
          <w:szCs w:val="28"/>
        </w:rPr>
        <w:t>Парад школьных наук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B35452">
        <w:rPr>
          <w:rStyle w:val="c1"/>
          <w:b/>
          <w:bCs/>
          <w:color w:val="000000"/>
          <w:sz w:val="28"/>
          <w:szCs w:val="28"/>
        </w:rPr>
        <w:t>Грамматика, грамматика - наука очень строгая.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B35452">
        <w:rPr>
          <w:rStyle w:val="c1"/>
          <w:b/>
          <w:bCs/>
          <w:color w:val="000000"/>
          <w:sz w:val="28"/>
          <w:szCs w:val="28"/>
        </w:rPr>
        <w:t>Учебник по грамматике всегда берешь с тревогой ты.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B35452">
        <w:rPr>
          <w:rStyle w:val="c1"/>
          <w:b/>
          <w:bCs/>
          <w:color w:val="000000"/>
          <w:sz w:val="28"/>
          <w:szCs w:val="28"/>
        </w:rPr>
        <w:t>Она трудна, но без нее плохое было бы житье.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B35452">
        <w:rPr>
          <w:rStyle w:val="c1"/>
          <w:b/>
          <w:bCs/>
          <w:color w:val="000000"/>
          <w:sz w:val="28"/>
          <w:szCs w:val="28"/>
        </w:rPr>
        <w:t>Знать ты должен падежи, знаки препинания.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B35452">
        <w:rPr>
          <w:rStyle w:val="c1"/>
          <w:b/>
          <w:bCs/>
          <w:color w:val="000000"/>
          <w:sz w:val="28"/>
          <w:szCs w:val="28"/>
        </w:rPr>
        <w:t>Выше голову держи в час запоминания.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B35452">
        <w:rPr>
          <w:rStyle w:val="c1"/>
          <w:b/>
          <w:bCs/>
          <w:color w:val="000000"/>
          <w:sz w:val="28"/>
          <w:szCs w:val="28"/>
        </w:rPr>
        <w:t>Чудесный выдался денек, а я учу предлоги,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B35452">
        <w:rPr>
          <w:rStyle w:val="c1"/>
          <w:b/>
          <w:bCs/>
          <w:color w:val="000000"/>
          <w:sz w:val="28"/>
          <w:szCs w:val="28"/>
        </w:rPr>
        <w:t>Я должен твердо знать урок: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B35452">
        <w:rPr>
          <w:rStyle w:val="c1"/>
          <w:b/>
          <w:bCs/>
          <w:color w:val="000000"/>
          <w:sz w:val="28"/>
          <w:szCs w:val="28"/>
        </w:rPr>
        <w:t>У нас учитель строгий!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И прекрасна и сильна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Математика-страна,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Здесь везде кипит работа, все подсчитывают что-то.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Дело очень интересное, как найти мне неизвестное?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Икс ищу во всех задачах,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Пожелайте мне удачи.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У меня есть верный друг: циркуль нарисует круг,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А таблица умноженья заслужила уваженья.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Чтение — прекрасный урок.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Много полезного в каждой из строк,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Будь это стих или рассказ,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Вы учите их, а они учат вас.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B35452">
        <w:rPr>
          <w:rStyle w:val="c1"/>
          <w:b/>
          <w:bCs/>
          <w:color w:val="000000"/>
          <w:sz w:val="28"/>
          <w:szCs w:val="28"/>
        </w:rPr>
        <w:t>Кроме русского языка, математики, чтения,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b/>
          <w:bCs/>
          <w:color w:val="000000"/>
          <w:sz w:val="28"/>
          <w:szCs w:val="28"/>
        </w:rPr>
        <w:t>мы изучаем окружающий нас мир и самого человека</w:t>
      </w:r>
      <w:r w:rsidRPr="00B35452">
        <w:rPr>
          <w:rStyle w:val="c1"/>
          <w:color w:val="000000"/>
          <w:sz w:val="28"/>
          <w:szCs w:val="28"/>
        </w:rPr>
        <w:t>.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Чтобы видеть, есть глаза,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В них порой блеснет слеза.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Есть характер, кожа, волос,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Нервы, чувства, сон и голос.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Чтобы слушать — уши есть,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Лишь бы доброй стала весть…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Память есть и аппетит,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Мысль, что молнией летит…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Заложила в нас природа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Все для продолженья рода…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Покоритель гор и рек —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Это гордый человек!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Учат нас любить свой край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И наблюдать природу,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Как всех зверей оберегать,</w:t>
      </w:r>
    </w:p>
    <w:p w:rsidR="00077C31" w:rsidRPr="00B35452" w:rsidRDefault="00077C31" w:rsidP="008F746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5452">
        <w:rPr>
          <w:rStyle w:val="c1"/>
          <w:color w:val="000000"/>
          <w:sz w:val="28"/>
          <w:szCs w:val="28"/>
        </w:rPr>
        <w:t>Беречь и лес и воду.</w:t>
      </w:r>
    </w:p>
    <w:p w:rsidR="00077C31" w:rsidRPr="00B35452" w:rsidRDefault="00077C31" w:rsidP="008F74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C31" w:rsidRPr="00B35452" w:rsidRDefault="00077C31" w:rsidP="008F7464">
      <w:pPr>
        <w:spacing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35452">
        <w:rPr>
          <w:rFonts w:ascii="Times New Roman" w:hAnsi="Times New Roman" w:cs="Times New Roman"/>
          <w:b/>
          <w:bCs/>
          <w:sz w:val="28"/>
          <w:szCs w:val="28"/>
        </w:rPr>
        <w:t>Технология:</w:t>
      </w:r>
    </w:p>
    <w:p w:rsidR="00077C31" w:rsidRPr="00B35452" w:rsidRDefault="00077C31" w:rsidP="008F746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B35452">
        <w:rPr>
          <w:rFonts w:ascii="Times New Roman" w:hAnsi="Times New Roman" w:cs="Times New Roman"/>
          <w:sz w:val="28"/>
          <w:szCs w:val="28"/>
        </w:rPr>
        <w:t>К большому терпенью</w:t>
      </w:r>
      <w:r w:rsidRPr="00B35452">
        <w:rPr>
          <w:rFonts w:ascii="Times New Roman" w:hAnsi="Times New Roman" w:cs="Times New Roman"/>
          <w:sz w:val="28"/>
          <w:szCs w:val="28"/>
        </w:rPr>
        <w:br/>
        <w:t>Придет и уменье.</w:t>
      </w:r>
      <w:r w:rsidRPr="00B35452">
        <w:rPr>
          <w:rFonts w:ascii="Times New Roman" w:hAnsi="Times New Roman" w:cs="Times New Roman"/>
          <w:sz w:val="28"/>
          <w:szCs w:val="28"/>
        </w:rPr>
        <w:br/>
        <w:t>Они нам удачу несут,</w:t>
      </w:r>
      <w:r w:rsidRPr="00B35452">
        <w:rPr>
          <w:rFonts w:ascii="Times New Roman" w:hAnsi="Times New Roman" w:cs="Times New Roman"/>
          <w:sz w:val="28"/>
          <w:szCs w:val="28"/>
        </w:rPr>
        <w:br/>
        <w:t>И в жизни поэтому вместе</w:t>
      </w:r>
      <w:r w:rsidRPr="00B35452">
        <w:rPr>
          <w:rFonts w:ascii="Times New Roman" w:hAnsi="Times New Roman" w:cs="Times New Roman"/>
          <w:sz w:val="28"/>
          <w:szCs w:val="28"/>
        </w:rPr>
        <w:br/>
        <w:t>шагают науки, искусство и  труд.</w:t>
      </w:r>
    </w:p>
    <w:p w:rsidR="00077C31" w:rsidRPr="00B35452" w:rsidRDefault="00077C31" w:rsidP="004B7600">
      <w:pPr>
        <w:rPr>
          <w:rFonts w:ascii="Times New Roman" w:hAnsi="Times New Roman" w:cs="Times New Roman"/>
          <w:sz w:val="28"/>
          <w:szCs w:val="28"/>
        </w:rPr>
      </w:pPr>
      <w:r w:rsidRPr="00B35452">
        <w:rPr>
          <w:sz w:val="28"/>
          <w:szCs w:val="28"/>
        </w:rPr>
        <w:t>Музыка – это не только лишь звук,</w:t>
      </w:r>
      <w:r w:rsidRPr="00B35452">
        <w:rPr>
          <w:sz w:val="28"/>
          <w:szCs w:val="28"/>
        </w:rPr>
        <w:br/>
        <w:t>Музыка – это движенье,</w:t>
      </w:r>
      <w:r w:rsidRPr="00B35452">
        <w:rPr>
          <w:sz w:val="28"/>
          <w:szCs w:val="28"/>
        </w:rPr>
        <w:br/>
        <w:t>И вылетает, как птица из рук</w:t>
      </w:r>
      <w:r w:rsidRPr="00B35452">
        <w:rPr>
          <w:sz w:val="28"/>
          <w:szCs w:val="28"/>
        </w:rPr>
        <w:br/>
        <w:t>Нот беспокойных круженье.</w:t>
      </w:r>
    </w:p>
    <w:p w:rsidR="00077C31" w:rsidRPr="00B35452" w:rsidRDefault="00077C31" w:rsidP="004B7600">
      <w:pPr>
        <w:rPr>
          <w:rFonts w:ascii="Times New Roman" w:hAnsi="Times New Roman" w:cs="Times New Roman"/>
          <w:sz w:val="28"/>
          <w:szCs w:val="28"/>
        </w:rPr>
      </w:pPr>
    </w:p>
    <w:p w:rsidR="00077C31" w:rsidRPr="00B35452" w:rsidRDefault="00077C31" w:rsidP="004B7600">
      <w:pPr>
        <w:rPr>
          <w:rFonts w:ascii="Times New Roman" w:hAnsi="Times New Roman" w:cs="Times New Roman"/>
          <w:sz w:val="28"/>
          <w:szCs w:val="28"/>
        </w:rPr>
      </w:pPr>
      <w:r w:rsidRPr="00B35452">
        <w:rPr>
          <w:sz w:val="28"/>
          <w:szCs w:val="28"/>
        </w:rPr>
        <w:t>Много звуков чудесных в природе –</w:t>
      </w:r>
      <w:r w:rsidRPr="00B35452">
        <w:rPr>
          <w:sz w:val="28"/>
          <w:szCs w:val="28"/>
        </w:rPr>
        <w:br/>
        <w:t>Соловей в тихой роще поет…</w:t>
      </w:r>
      <w:r w:rsidRPr="00B35452">
        <w:rPr>
          <w:sz w:val="28"/>
          <w:szCs w:val="28"/>
        </w:rPr>
        <w:br/>
        <w:t>Но волшебные звуки мелодий,</w:t>
      </w:r>
      <w:r w:rsidRPr="00B35452">
        <w:rPr>
          <w:sz w:val="28"/>
          <w:szCs w:val="28"/>
        </w:rPr>
        <w:br/>
        <w:t>Композитор для нас создает.</w:t>
      </w:r>
    </w:p>
    <w:p w:rsidR="00077C31" w:rsidRPr="00B35452" w:rsidRDefault="00077C31" w:rsidP="008F7464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7C31" w:rsidRPr="00B35452" w:rsidRDefault="00077C31" w:rsidP="00AE5539">
      <w:pPr>
        <w:pStyle w:val="1"/>
        <w:widowControl w:val="0"/>
        <w:spacing w:after="0"/>
        <w:rPr>
          <w:rStyle w:val="c1"/>
          <w:rFonts w:cs="Times New Roman"/>
          <w:color w:val="000000"/>
          <w:sz w:val="28"/>
          <w:szCs w:val="28"/>
        </w:rPr>
      </w:pPr>
    </w:p>
    <w:p w:rsidR="00077C31" w:rsidRPr="00B35452" w:rsidRDefault="00077C31" w:rsidP="00AE5539">
      <w:pPr>
        <w:pStyle w:val="1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B35452">
        <w:rPr>
          <w:sz w:val="28"/>
          <w:szCs w:val="28"/>
        </w:rPr>
        <w:t xml:space="preserve"> </w:t>
      </w:r>
      <w:r w:rsidRPr="00B35452">
        <w:rPr>
          <w:rFonts w:ascii="Times New Roman" w:hAnsi="Times New Roman" w:cs="Times New Roman"/>
          <w:sz w:val="28"/>
          <w:szCs w:val="28"/>
        </w:rPr>
        <w:t>Дни наук – это праздник души,</w:t>
      </w:r>
    </w:p>
    <w:p w:rsidR="00077C31" w:rsidRPr="00B35452" w:rsidRDefault="00077C31" w:rsidP="00AE5539">
      <w:pPr>
        <w:pStyle w:val="1"/>
        <w:widowControl w:val="0"/>
        <w:spacing w:after="0"/>
        <w:rPr>
          <w:rFonts w:cs="Times New Roman"/>
          <w:sz w:val="28"/>
          <w:szCs w:val="28"/>
        </w:rPr>
      </w:pPr>
      <w:r w:rsidRPr="00B35452">
        <w:rPr>
          <w:rFonts w:ascii="Times New Roman" w:hAnsi="Times New Roman" w:cs="Times New Roman"/>
          <w:sz w:val="28"/>
          <w:szCs w:val="28"/>
        </w:rPr>
        <w:t>Ты навстречу к ним  поспеши</w:t>
      </w:r>
      <w:r w:rsidRPr="00B35452">
        <w:rPr>
          <w:sz w:val="28"/>
          <w:szCs w:val="28"/>
        </w:rPr>
        <w:t xml:space="preserve"> </w:t>
      </w:r>
    </w:p>
    <w:p w:rsidR="00077C31" w:rsidRPr="00B35452" w:rsidRDefault="00077C31" w:rsidP="00AE5539">
      <w:pPr>
        <w:pStyle w:val="1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B35452">
        <w:rPr>
          <w:rFonts w:ascii="Times New Roman" w:hAnsi="Times New Roman" w:cs="Times New Roman"/>
          <w:sz w:val="28"/>
          <w:szCs w:val="28"/>
        </w:rPr>
        <w:t>Много пользы они принесут,</w:t>
      </w:r>
    </w:p>
    <w:p w:rsidR="00077C31" w:rsidRPr="00B35452" w:rsidRDefault="00077C31" w:rsidP="00AE5539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B35452">
        <w:rPr>
          <w:sz w:val="28"/>
          <w:szCs w:val="28"/>
        </w:rPr>
        <w:t>Ум и память твою разовьют</w:t>
      </w:r>
      <w:r w:rsidRPr="00B35452">
        <w:rPr>
          <w:rStyle w:val="c1"/>
          <w:color w:val="000000"/>
          <w:sz w:val="28"/>
          <w:szCs w:val="28"/>
        </w:rPr>
        <w:t>!</w:t>
      </w:r>
    </w:p>
    <w:p w:rsidR="00077C31" w:rsidRPr="00B35452" w:rsidRDefault="00077C31" w:rsidP="00AE017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77C31" w:rsidRPr="00B35452" w:rsidRDefault="00077C31" w:rsidP="00AE5539">
      <w:pPr>
        <w:pStyle w:val="1"/>
        <w:widowControl w:val="0"/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B35452">
        <w:rPr>
          <w:rFonts w:ascii="Times New Roman" w:hAnsi="Times New Roman" w:cs="Times New Roman"/>
          <w:b/>
          <w:bCs/>
          <w:sz w:val="28"/>
          <w:szCs w:val="28"/>
        </w:rPr>
        <w:t>Королева наук:</w:t>
      </w:r>
      <w:r w:rsidRPr="00B35452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B35452">
        <w:rPr>
          <w:rFonts w:ascii="Times New Roman" w:hAnsi="Times New Roman" w:cs="Times New Roman"/>
          <w:sz w:val="28"/>
          <w:szCs w:val="28"/>
        </w:rPr>
        <w:t>"Без наук, как без рук", – говорят.</w:t>
      </w:r>
    </w:p>
    <w:p w:rsidR="00077C31" w:rsidRPr="00B35452" w:rsidRDefault="00077C31" w:rsidP="00AE5539">
      <w:pPr>
        <w:pStyle w:val="1"/>
        <w:widowControl w:val="0"/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B35452">
        <w:rPr>
          <w:rFonts w:ascii="Times New Roman" w:hAnsi="Times New Roman" w:cs="Times New Roman"/>
          <w:sz w:val="28"/>
          <w:szCs w:val="28"/>
        </w:rPr>
        <w:t>Это бодрости, счастья заряд.</w:t>
      </w:r>
    </w:p>
    <w:p w:rsidR="00077C31" w:rsidRPr="00B35452" w:rsidRDefault="00077C31" w:rsidP="00AE5539">
      <w:pPr>
        <w:pStyle w:val="1"/>
        <w:widowControl w:val="0"/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B35452">
        <w:rPr>
          <w:rFonts w:ascii="Times New Roman" w:hAnsi="Times New Roman" w:cs="Times New Roman"/>
          <w:sz w:val="28"/>
          <w:szCs w:val="28"/>
        </w:rPr>
        <w:t>И успех, и удача тех ждет,</w:t>
      </w:r>
    </w:p>
    <w:p w:rsidR="00077C31" w:rsidRPr="00B35452" w:rsidRDefault="00077C31" w:rsidP="00AE5539">
      <w:pPr>
        <w:pStyle w:val="1"/>
        <w:widowControl w:val="0"/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B35452">
        <w:rPr>
          <w:rFonts w:ascii="Times New Roman" w:hAnsi="Times New Roman" w:cs="Times New Roman"/>
          <w:sz w:val="28"/>
          <w:szCs w:val="28"/>
        </w:rPr>
        <w:t>Кто с науками дружбу ведет!</w:t>
      </w:r>
    </w:p>
    <w:p w:rsidR="00077C31" w:rsidRPr="00B35452" w:rsidRDefault="00077C31" w:rsidP="00AE55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3886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6.25pt;height:387pt">
            <v:imagedata r:id="rId4" o:title=""/>
          </v:shape>
        </w:pict>
      </w:r>
    </w:p>
    <w:sectPr w:rsidR="00077C31" w:rsidRPr="00B35452" w:rsidSect="00904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464C"/>
    <w:rsid w:val="00056AF7"/>
    <w:rsid w:val="00077C31"/>
    <w:rsid w:val="000A4DDA"/>
    <w:rsid w:val="00151A80"/>
    <w:rsid w:val="00226A94"/>
    <w:rsid w:val="002D3EBA"/>
    <w:rsid w:val="00345B6B"/>
    <w:rsid w:val="003E4575"/>
    <w:rsid w:val="003E6AEA"/>
    <w:rsid w:val="003F6EB5"/>
    <w:rsid w:val="00430EB2"/>
    <w:rsid w:val="0047470C"/>
    <w:rsid w:val="004B7600"/>
    <w:rsid w:val="0052077C"/>
    <w:rsid w:val="005973BA"/>
    <w:rsid w:val="00775350"/>
    <w:rsid w:val="008A265B"/>
    <w:rsid w:val="008E3886"/>
    <w:rsid w:val="008F7464"/>
    <w:rsid w:val="009047AC"/>
    <w:rsid w:val="00A7464C"/>
    <w:rsid w:val="00A8091F"/>
    <w:rsid w:val="00AE0177"/>
    <w:rsid w:val="00AE5539"/>
    <w:rsid w:val="00B35452"/>
    <w:rsid w:val="00BE3E52"/>
    <w:rsid w:val="00CE4D04"/>
    <w:rsid w:val="00D2542E"/>
    <w:rsid w:val="00F07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7AC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0">
    <w:name w:val="c0"/>
    <w:basedOn w:val="Normal"/>
    <w:uiPriority w:val="99"/>
    <w:rsid w:val="00A74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DefaultParagraphFont"/>
    <w:uiPriority w:val="99"/>
    <w:rsid w:val="00A7464C"/>
  </w:style>
  <w:style w:type="character" w:customStyle="1" w:styleId="c43">
    <w:name w:val="c43"/>
    <w:basedOn w:val="DefaultParagraphFont"/>
    <w:uiPriority w:val="99"/>
    <w:rsid w:val="00A7464C"/>
  </w:style>
  <w:style w:type="paragraph" w:customStyle="1" w:styleId="1">
    <w:name w:val="Обычный1"/>
    <w:uiPriority w:val="99"/>
    <w:rsid w:val="00AE5539"/>
    <w:pPr>
      <w:spacing w:after="200" w:line="276" w:lineRule="auto"/>
    </w:pPr>
    <w:rPr>
      <w:rFonts w:eastAsia="Times New Roman" w:cs="Calibri"/>
    </w:rPr>
  </w:style>
  <w:style w:type="paragraph" w:styleId="Footer">
    <w:name w:val="footer"/>
    <w:basedOn w:val="Normal"/>
    <w:link w:val="FooterChar"/>
    <w:uiPriority w:val="99"/>
    <w:rsid w:val="00AE55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E5539"/>
    <w:rPr>
      <w:rFonts w:ascii="Calibri" w:hAnsi="Calibri" w:cs="Calibri"/>
      <w:sz w:val="22"/>
      <w:szCs w:val="22"/>
      <w:lang w:val="ru-R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537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96</TotalTime>
  <Pages>4</Pages>
  <Words>423</Words>
  <Characters>2412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каб11</cp:lastModifiedBy>
  <cp:revision>6</cp:revision>
  <cp:lastPrinted>2017-02-03T04:55:00Z</cp:lastPrinted>
  <dcterms:created xsi:type="dcterms:W3CDTF">2017-01-31T17:58:00Z</dcterms:created>
  <dcterms:modified xsi:type="dcterms:W3CDTF">2019-02-07T04:14:00Z</dcterms:modified>
</cp:coreProperties>
</file>